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2865DE" w14:textId="77777777" w:rsidR="00D126DA" w:rsidRDefault="00D126DA">
      <w:pPr>
        <w:pStyle w:val="Heading1"/>
        <w:ind w:left="284" w:right="282"/>
      </w:pPr>
      <w:r>
        <w:t>MOD. 1</w:t>
      </w:r>
    </w:p>
    <w:p w14:paraId="06D8EB37" w14:textId="77777777" w:rsidR="00D126DA" w:rsidRDefault="00D126DA">
      <w:pPr>
        <w:tabs>
          <w:tab w:val="left" w:pos="4962"/>
        </w:tabs>
        <w:ind w:left="284" w:right="282"/>
        <w:rPr>
          <w:rFonts w:ascii="Garamond" w:hAnsi="Garamond"/>
          <w:sz w:val="24"/>
        </w:rPr>
      </w:pPr>
    </w:p>
    <w:p w14:paraId="4AC4504E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  <w:t xml:space="preserve">AL DIRETTORE DEL DIPARTIMENTO DI </w:t>
      </w:r>
    </w:p>
    <w:p w14:paraId="6849AA6F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24"/>
        </w:rPr>
      </w:pPr>
    </w:p>
    <w:p w14:paraId="6D1C45F4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  <w:r w:rsidR="00C34C2B">
        <w:rPr>
          <w:rFonts w:ascii="Garamond" w:hAnsi="Garamond"/>
          <w:sz w:val="24"/>
        </w:rPr>
        <w:t>INGEGNERIA INDUSTRIALE E DELL’INFORMAZIONE</w:t>
      </w:r>
    </w:p>
    <w:p w14:paraId="70B4957A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10"/>
        </w:rPr>
      </w:pPr>
      <w:r>
        <w:rPr>
          <w:rFonts w:ascii="Garamond" w:hAnsi="Garamond"/>
          <w:sz w:val="24"/>
        </w:rPr>
        <w:tab/>
      </w:r>
    </w:p>
    <w:p w14:paraId="5AD7627A" w14:textId="77777777" w:rsidR="00D126DA" w:rsidRDefault="00D126DA">
      <w:pPr>
        <w:pStyle w:val="Heading1"/>
        <w:tabs>
          <w:tab w:val="left" w:pos="3969"/>
        </w:tabs>
        <w:spacing w:line="360" w:lineRule="auto"/>
        <w:ind w:left="284" w:right="282"/>
      </w:pPr>
      <w:r>
        <w:tab/>
      </w:r>
      <w:r w:rsidR="00007D85">
        <w:t>Prof. Paolo Di Barba</w:t>
      </w:r>
    </w:p>
    <w:p w14:paraId="13E9D796" w14:textId="77777777" w:rsidR="00D126DA" w:rsidRDefault="00D126DA" w:rsidP="00834F7B">
      <w:pPr>
        <w:pStyle w:val="Heading1"/>
        <w:tabs>
          <w:tab w:val="left" w:pos="3969"/>
        </w:tabs>
        <w:spacing w:line="360" w:lineRule="auto"/>
        <w:ind w:right="282"/>
      </w:pPr>
    </w:p>
    <w:p w14:paraId="0D00533D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6085F20C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0DA39A9E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586F5439" w14:textId="77777777" w:rsidR="00D126DA" w:rsidRDefault="00D126DA">
      <w:pPr>
        <w:ind w:left="284" w:right="282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OGGETTO: Proposta di svolgimento di seminari didattici.</w:t>
      </w:r>
    </w:p>
    <w:p w14:paraId="41FEEAB8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6B7F70C7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13167DA1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Nell’ambito del programma di utilizzo delle risorse destinate ad esigenze didattiche del Dipartimento di _________________________ ritengo opportuno far svolgere un ciclo di n. _____ seminari didattici nell’ambito dell’insegnamento di __________________________________________________________</w:t>
      </w:r>
    </w:p>
    <w:p w14:paraId="60DE3C37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di cui sono titolare.</w:t>
      </w:r>
    </w:p>
    <w:p w14:paraId="48B8E2B2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 seminari riguardano i temi di cui all’allegato A.</w:t>
      </w:r>
    </w:p>
    <w:p w14:paraId="77DDA2E6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Per l’incarico propongo il seguente nominativo:</w:t>
      </w:r>
    </w:p>
    <w:p w14:paraId="0CBF4266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dott. ________________________________________________________________________________</w:t>
      </w:r>
    </w:p>
    <w:p w14:paraId="20630BAA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residente in Via _________________________________________________ n. ____________________</w:t>
      </w:r>
    </w:p>
    <w:p w14:paraId="12C32C9C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città ____________________________________________________ C.A.P. ______________________</w:t>
      </w:r>
    </w:p>
    <w:p w14:paraId="64932AD2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Tel. ___________________________</w:t>
      </w:r>
      <w:proofErr w:type="gramStart"/>
      <w:r>
        <w:rPr>
          <w:rFonts w:ascii="Garamond" w:hAnsi="Garamond"/>
          <w:sz w:val="24"/>
        </w:rPr>
        <w:t>_  E-mail</w:t>
      </w:r>
      <w:proofErr w:type="gramEnd"/>
      <w:r>
        <w:rPr>
          <w:rFonts w:ascii="Garamond" w:hAnsi="Garamond"/>
          <w:sz w:val="24"/>
        </w:rPr>
        <w:t xml:space="preserve"> _____________________________________</w:t>
      </w:r>
    </w:p>
    <w:p w14:paraId="7CDEA56F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</w:p>
    <w:p w14:paraId="047D89CA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Il dott. _______________________________________________________________________________</w:t>
      </w:r>
    </w:p>
    <w:p w14:paraId="5F1BC49A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è ___________________________________________________________________________________</w:t>
      </w:r>
    </w:p>
    <w:p w14:paraId="475226F4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_____________________________________________________________________________________</w:t>
      </w:r>
    </w:p>
    <w:p w14:paraId="35AD44C5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</w:p>
    <w:p w14:paraId="53340325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Per i seminari in questione propongo il compenso </w:t>
      </w:r>
      <w:r>
        <w:rPr>
          <w:rFonts w:ascii="Garamond" w:hAnsi="Garamond"/>
          <w:b/>
          <w:sz w:val="24"/>
          <w:u w:val="single"/>
        </w:rPr>
        <w:t>lordo dipendente</w:t>
      </w:r>
      <w:r>
        <w:rPr>
          <w:rFonts w:ascii="Garamond" w:hAnsi="Garamond"/>
          <w:b/>
          <w:sz w:val="24"/>
        </w:rPr>
        <w:t xml:space="preserve"> </w:t>
      </w:r>
      <w:r>
        <w:rPr>
          <w:rFonts w:ascii="Garamond" w:hAnsi="Garamond"/>
          <w:sz w:val="24"/>
        </w:rPr>
        <w:t>di € ________________ per seminario, per un importo totale di € _________________</w:t>
      </w:r>
      <w:proofErr w:type="gramStart"/>
      <w:r>
        <w:rPr>
          <w:rFonts w:ascii="Garamond" w:hAnsi="Garamond"/>
          <w:sz w:val="24"/>
        </w:rPr>
        <w:t>_ .</w:t>
      </w:r>
      <w:proofErr w:type="gramEnd"/>
    </w:p>
    <w:p w14:paraId="0D698A85" w14:textId="77777777" w:rsidR="00D126DA" w:rsidRDefault="00D126DA">
      <w:pPr>
        <w:spacing w:line="360" w:lineRule="auto"/>
        <w:ind w:right="282"/>
        <w:rPr>
          <w:rFonts w:ascii="Garamond" w:hAnsi="Garamond"/>
          <w:sz w:val="24"/>
        </w:rPr>
      </w:pPr>
    </w:p>
    <w:p w14:paraId="24F3CF42" w14:textId="77777777" w:rsidR="00D126DA" w:rsidRDefault="00D126DA">
      <w:pPr>
        <w:pStyle w:val="Heading1"/>
        <w:tabs>
          <w:tab w:val="left" w:pos="4536"/>
        </w:tabs>
        <w:spacing w:line="360" w:lineRule="auto"/>
        <w:ind w:left="284" w:right="282"/>
      </w:pPr>
      <w:r>
        <w:tab/>
        <w:t>Prof. ________________________________</w:t>
      </w:r>
    </w:p>
    <w:p w14:paraId="3862E0A2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  <w:r>
        <w:rPr>
          <w:rFonts w:ascii="Garamond" w:hAnsi="Garamond"/>
          <w:sz w:val="16"/>
        </w:rPr>
        <w:t>(Responsabile del Corso di __________________________________)</w:t>
      </w:r>
    </w:p>
    <w:p w14:paraId="44506F88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5CD39596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Pavia,</w:t>
      </w:r>
    </w:p>
    <w:p w14:paraId="3C1E8BE3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7AE9489F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6293EEB3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60393B4B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0EA4862A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58BBAB89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32B07C0A" w14:textId="77777777" w:rsidR="00D126DA" w:rsidRDefault="00D126DA">
      <w:pPr>
        <w:pStyle w:val="Heading1"/>
        <w:ind w:left="284" w:right="282"/>
      </w:pPr>
      <w:r>
        <w:t>MOD. 2</w:t>
      </w:r>
    </w:p>
    <w:p w14:paraId="37935A3C" w14:textId="77777777" w:rsidR="00D126DA" w:rsidRDefault="00D126DA">
      <w:pPr>
        <w:tabs>
          <w:tab w:val="left" w:pos="4962"/>
        </w:tabs>
        <w:ind w:left="284" w:right="282"/>
        <w:rPr>
          <w:rFonts w:ascii="Garamond" w:hAnsi="Garamond"/>
          <w:sz w:val="24"/>
        </w:rPr>
      </w:pPr>
    </w:p>
    <w:p w14:paraId="2AF97808" w14:textId="77777777" w:rsidR="00D126DA" w:rsidRDefault="00D126DA">
      <w:pPr>
        <w:tabs>
          <w:tab w:val="left" w:pos="4962"/>
        </w:tabs>
        <w:ind w:left="284" w:right="282"/>
        <w:rPr>
          <w:rFonts w:ascii="Garamond" w:hAnsi="Garamond"/>
          <w:sz w:val="24"/>
        </w:rPr>
      </w:pPr>
    </w:p>
    <w:p w14:paraId="3F7E8247" w14:textId="77777777" w:rsidR="00D126DA" w:rsidRDefault="00D126DA">
      <w:pPr>
        <w:tabs>
          <w:tab w:val="left" w:pos="4962"/>
        </w:tabs>
        <w:ind w:left="284" w:right="282"/>
        <w:rPr>
          <w:rFonts w:ascii="Garamond" w:hAnsi="Garamond"/>
          <w:sz w:val="24"/>
        </w:rPr>
      </w:pPr>
    </w:p>
    <w:p w14:paraId="7358C08C" w14:textId="77777777" w:rsidR="00D126DA" w:rsidRDefault="00D126DA">
      <w:pPr>
        <w:pStyle w:val="Heading2"/>
      </w:pPr>
      <w:r>
        <w:t>UNIVERSITÀ DEGLI STUDI DI PAVIA</w:t>
      </w:r>
    </w:p>
    <w:p w14:paraId="2EDFA423" w14:textId="77777777" w:rsidR="00D126DA" w:rsidRDefault="00D126DA">
      <w:pPr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DIPARTIMENTO DI </w:t>
      </w:r>
      <w:r w:rsidR="00C34C2B">
        <w:rPr>
          <w:rFonts w:ascii="Garamond" w:hAnsi="Garamond"/>
          <w:sz w:val="24"/>
        </w:rPr>
        <w:t>INGEGNERIA INDUSTRIALE E DELL’INFORMAZIONE</w:t>
      </w:r>
    </w:p>
    <w:p w14:paraId="54A88E22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616189C3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24"/>
        </w:rPr>
      </w:pPr>
    </w:p>
    <w:p w14:paraId="75EEEEC1" w14:textId="77777777" w:rsidR="00D126DA" w:rsidRDefault="00D126DA">
      <w:pPr>
        <w:tabs>
          <w:tab w:val="left" w:pos="3969"/>
        </w:tabs>
        <w:ind w:left="284" w:right="282"/>
        <w:rPr>
          <w:rFonts w:ascii="Garamond" w:hAnsi="Garamond"/>
          <w:sz w:val="10"/>
        </w:rPr>
      </w:pPr>
    </w:p>
    <w:p w14:paraId="6A4A580C" w14:textId="77777777" w:rsidR="00D126DA" w:rsidRDefault="00D126DA">
      <w:pPr>
        <w:pStyle w:val="Heading1"/>
        <w:tabs>
          <w:tab w:val="left" w:pos="5387"/>
        </w:tabs>
        <w:spacing w:line="360" w:lineRule="auto"/>
        <w:ind w:left="284" w:right="282"/>
      </w:pPr>
      <w:r>
        <w:tab/>
        <w:t>AL DOTT. ________________________</w:t>
      </w:r>
    </w:p>
    <w:p w14:paraId="4120C0D1" w14:textId="77777777" w:rsidR="00D126DA" w:rsidRDefault="00D126DA">
      <w:pPr>
        <w:ind w:right="282"/>
        <w:rPr>
          <w:rFonts w:ascii="Garamond" w:hAnsi="Garamond"/>
          <w:sz w:val="24"/>
        </w:rPr>
      </w:pPr>
    </w:p>
    <w:p w14:paraId="2091E074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175C8368" w14:textId="77777777" w:rsidR="00D126DA" w:rsidRDefault="00D126DA">
      <w:pPr>
        <w:ind w:left="284" w:right="282"/>
        <w:rPr>
          <w:rFonts w:ascii="Garamond" w:hAnsi="Garamond"/>
          <w:sz w:val="24"/>
        </w:rPr>
      </w:pPr>
    </w:p>
    <w:p w14:paraId="5329E846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b/>
          <w:sz w:val="24"/>
        </w:rPr>
      </w:pPr>
      <w:r>
        <w:rPr>
          <w:rFonts w:ascii="Garamond" w:hAnsi="Garamond"/>
          <w:b/>
          <w:sz w:val="24"/>
        </w:rPr>
        <w:t>OGGETTO: Invito a svolgere seminari didattici.</w:t>
      </w:r>
    </w:p>
    <w:p w14:paraId="09C0A7D0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</w:p>
    <w:p w14:paraId="3EF29CFF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</w:p>
    <w:p w14:paraId="7C7DB295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Sulla base della proposta del Prof. _____________________________, La invito a tenere un ciclo di seminari didattici come da allegato A.</w:t>
      </w:r>
    </w:p>
    <w:p w14:paraId="7D38F70F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I seminari in questione Le verranno compensati in ragione di € ____________________ </w:t>
      </w:r>
      <w:r>
        <w:rPr>
          <w:rFonts w:ascii="Garamond" w:hAnsi="Garamond"/>
          <w:b/>
          <w:sz w:val="24"/>
          <w:u w:val="single"/>
        </w:rPr>
        <w:t>lordo dipendente</w:t>
      </w:r>
      <w:r>
        <w:rPr>
          <w:rFonts w:ascii="Garamond" w:hAnsi="Garamond"/>
          <w:sz w:val="24"/>
        </w:rPr>
        <w:t>.</w:t>
      </w:r>
    </w:p>
    <w:p w14:paraId="0D6B0119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La prego di prendere contatti con il Prof. </w:t>
      </w:r>
      <w:r>
        <w:rPr>
          <w:rFonts w:ascii="Garamond" w:hAnsi="Garamond"/>
          <w:sz w:val="24"/>
          <w:vertAlign w:val="superscript"/>
        </w:rPr>
        <w:t>(1)</w:t>
      </w:r>
      <w:r>
        <w:rPr>
          <w:rFonts w:ascii="Garamond" w:hAnsi="Garamond"/>
          <w:sz w:val="24"/>
        </w:rPr>
        <w:t xml:space="preserve"> _______________________________ presso il Dipartimento di ____________________________ per concordare la data ed i dettagli specifici di ogni seminario.</w:t>
      </w:r>
    </w:p>
    <w:p w14:paraId="5D15DF4B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Qualora per causa di forza maggiore non Le fosse possibile svolgere i seminari, La prego di informare tempestivamente il titolare dell’insegnamento.</w:t>
      </w:r>
    </w:p>
    <w:p w14:paraId="2B241777" w14:textId="77777777" w:rsidR="00D126DA" w:rsidRDefault="00D126DA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La prego inoltre di restituire copia della presente firmata per accettazione e l’allegata dichiarazione relativa alla sua posizione fiscale e modalità di pagamento, debitamente compilata e firmata.</w:t>
      </w:r>
    </w:p>
    <w:p w14:paraId="22A4F431" w14:textId="77777777" w:rsidR="00D126DA" w:rsidRDefault="00D126DA">
      <w:pPr>
        <w:ind w:left="284" w:right="282"/>
        <w:jc w:val="both"/>
        <w:rPr>
          <w:rFonts w:ascii="Garamond" w:hAnsi="Garamond"/>
          <w:sz w:val="24"/>
        </w:rPr>
      </w:pPr>
    </w:p>
    <w:p w14:paraId="2D38CBFA" w14:textId="77777777" w:rsidR="00834F7B" w:rsidRDefault="00D126DA" w:rsidP="00834F7B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Cordiali saluti.</w:t>
      </w:r>
    </w:p>
    <w:p w14:paraId="76F5F6EE" w14:textId="77777777" w:rsidR="00834F7B" w:rsidRDefault="00834F7B" w:rsidP="00834F7B">
      <w:pPr>
        <w:spacing w:line="360" w:lineRule="auto"/>
        <w:ind w:left="284" w:right="282"/>
        <w:jc w:val="both"/>
        <w:rPr>
          <w:rFonts w:ascii="Garamond" w:hAnsi="Garamond"/>
          <w:sz w:val="24"/>
        </w:rPr>
      </w:pPr>
    </w:p>
    <w:p w14:paraId="550F02BE" w14:textId="77777777" w:rsidR="00D126DA" w:rsidRPr="00834F7B" w:rsidRDefault="00D126DA" w:rsidP="00834F7B">
      <w:pPr>
        <w:spacing w:line="360" w:lineRule="auto"/>
        <w:ind w:left="284" w:right="282"/>
        <w:jc w:val="center"/>
        <w:rPr>
          <w:rFonts w:ascii="Garamond" w:hAnsi="Garamond"/>
          <w:sz w:val="24"/>
        </w:rPr>
      </w:pPr>
      <w:r>
        <w:t>IL DIRETTORE</w:t>
      </w:r>
      <w:r w:rsidR="00834F7B">
        <w:t xml:space="preserve"> DEL DIPARTIMENTO DI INGEGNERIA INDUSTRIALE E DELL’INFORMAZIONE</w:t>
      </w:r>
    </w:p>
    <w:p w14:paraId="3BE91DA6" w14:textId="77777777" w:rsidR="00D126DA" w:rsidRDefault="006F74CD" w:rsidP="00834F7B">
      <w:pPr>
        <w:spacing w:line="480" w:lineRule="auto"/>
        <w:ind w:left="284" w:right="282"/>
        <w:jc w:val="center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PROF. </w:t>
      </w:r>
      <w:r w:rsidR="006C564E">
        <w:rPr>
          <w:rFonts w:ascii="Garamond" w:hAnsi="Garamond"/>
          <w:sz w:val="24"/>
        </w:rPr>
        <w:t>PAOLO DI BARBA</w:t>
      </w:r>
    </w:p>
    <w:p w14:paraId="79232EFC" w14:textId="77777777" w:rsidR="00D126DA" w:rsidRDefault="00D126DA">
      <w:pPr>
        <w:tabs>
          <w:tab w:val="left" w:pos="4536"/>
        </w:tabs>
        <w:spacing w:line="480" w:lineRule="auto"/>
        <w:ind w:left="284" w:right="282"/>
        <w:rPr>
          <w:rFonts w:ascii="Garamond" w:hAnsi="Garamond"/>
          <w:sz w:val="24"/>
        </w:rPr>
      </w:pPr>
    </w:p>
    <w:p w14:paraId="55CE76E7" w14:textId="77777777" w:rsidR="00D126DA" w:rsidRDefault="00D126DA">
      <w:pPr>
        <w:tabs>
          <w:tab w:val="left" w:pos="4536"/>
        </w:tabs>
        <w:spacing w:line="480" w:lineRule="auto"/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  <w:r w:rsidR="006F74CD">
        <w:rPr>
          <w:rFonts w:ascii="Garamond" w:hAnsi="Garamond"/>
          <w:sz w:val="24"/>
        </w:rPr>
        <w:t xml:space="preserve">   </w:t>
      </w:r>
      <w:r w:rsidR="00354ED6">
        <w:rPr>
          <w:rFonts w:ascii="Garamond" w:hAnsi="Garamond"/>
          <w:sz w:val="24"/>
        </w:rPr>
        <w:t xml:space="preserve">    </w:t>
      </w:r>
      <w:r>
        <w:rPr>
          <w:rFonts w:ascii="Garamond" w:hAnsi="Garamond"/>
          <w:sz w:val="24"/>
        </w:rPr>
        <w:t>Per accettazione</w:t>
      </w:r>
    </w:p>
    <w:p w14:paraId="6CB45169" w14:textId="77777777" w:rsidR="00D126DA" w:rsidRDefault="00D126DA">
      <w:pPr>
        <w:tabs>
          <w:tab w:val="left" w:pos="4111"/>
        </w:tabs>
        <w:spacing w:line="480" w:lineRule="auto"/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  <w:r w:rsidR="006F74CD">
        <w:rPr>
          <w:rFonts w:ascii="Garamond" w:hAnsi="Garamond"/>
          <w:sz w:val="24"/>
        </w:rPr>
        <w:t xml:space="preserve">     </w:t>
      </w:r>
      <w:r w:rsidR="00354ED6">
        <w:rPr>
          <w:rFonts w:ascii="Garamond" w:hAnsi="Garamond"/>
          <w:sz w:val="24"/>
        </w:rPr>
        <w:t xml:space="preserve">     </w:t>
      </w:r>
      <w:r>
        <w:rPr>
          <w:rFonts w:ascii="Garamond" w:hAnsi="Garamond"/>
          <w:sz w:val="24"/>
        </w:rPr>
        <w:t>__________________</w:t>
      </w:r>
    </w:p>
    <w:p w14:paraId="5CA40CA6" w14:textId="77777777" w:rsidR="00D126DA" w:rsidRDefault="00D126DA">
      <w:pPr>
        <w:spacing w:line="480" w:lineRule="auto"/>
        <w:ind w:left="284" w:right="282"/>
        <w:rPr>
          <w:rFonts w:ascii="Garamond" w:hAnsi="Garamond"/>
          <w:sz w:val="24"/>
        </w:rPr>
      </w:pPr>
    </w:p>
    <w:p w14:paraId="1C861E8A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</w:p>
    <w:p w14:paraId="604E4CA1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Pavia,</w:t>
      </w:r>
    </w:p>
    <w:p w14:paraId="36DE94AE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13FAA909" w14:textId="77777777" w:rsidR="00D126DA" w:rsidRDefault="00D126DA">
      <w:pPr>
        <w:tabs>
          <w:tab w:val="left" w:pos="426"/>
        </w:tabs>
        <w:ind w:left="567" w:right="282" w:hanging="283"/>
        <w:rPr>
          <w:rFonts w:ascii="Garamond" w:hAnsi="Garamond"/>
        </w:rPr>
      </w:pPr>
      <w:r>
        <w:rPr>
          <w:rFonts w:ascii="Garamond" w:hAnsi="Garamond"/>
          <w:sz w:val="24"/>
          <w:vertAlign w:val="superscript"/>
        </w:rPr>
        <w:t xml:space="preserve">(1) </w:t>
      </w:r>
      <w:r>
        <w:rPr>
          <w:rFonts w:ascii="Garamond" w:hAnsi="Garamond"/>
        </w:rPr>
        <w:t>Nel caso di affidamento di seminari per insegnamenti a due o più corsi, riportare il nominativo di tutti i docenti interessati.</w:t>
      </w:r>
    </w:p>
    <w:p w14:paraId="12337F3C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5CA4E6C7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3D365329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Allegato A</w:t>
      </w:r>
    </w:p>
    <w:p w14:paraId="682110D4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578F730D" w14:textId="77777777" w:rsidR="00D126DA" w:rsidRDefault="00D126DA">
      <w:pPr>
        <w:tabs>
          <w:tab w:val="left" w:pos="4536"/>
        </w:tabs>
        <w:spacing w:line="360" w:lineRule="auto"/>
        <w:ind w:left="284" w:right="282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SEMINARI DIDATTICI NELL’AMBITO DELL’INSEGNAMENTO DI</w:t>
      </w:r>
    </w:p>
    <w:p w14:paraId="353D91FD" w14:textId="77777777" w:rsidR="00D126DA" w:rsidRDefault="00D126DA">
      <w:pPr>
        <w:tabs>
          <w:tab w:val="left" w:pos="4536"/>
        </w:tabs>
        <w:spacing w:line="360" w:lineRule="auto"/>
        <w:ind w:left="284" w:right="282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_____________________________________________________________</w:t>
      </w:r>
    </w:p>
    <w:p w14:paraId="16166FB4" w14:textId="5AE97880" w:rsidR="00D126DA" w:rsidRDefault="00D126DA">
      <w:pPr>
        <w:tabs>
          <w:tab w:val="left" w:pos="4536"/>
        </w:tabs>
        <w:spacing w:line="360" w:lineRule="auto"/>
        <w:ind w:left="284" w:right="282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(A.A. 20</w:t>
      </w:r>
      <w:r w:rsidR="006C564E">
        <w:rPr>
          <w:rFonts w:ascii="Garamond" w:hAnsi="Garamond"/>
          <w:b/>
          <w:sz w:val="28"/>
        </w:rPr>
        <w:t>2</w:t>
      </w:r>
      <w:r w:rsidR="005D37AF">
        <w:rPr>
          <w:rFonts w:ascii="Garamond" w:hAnsi="Garamond"/>
          <w:b/>
          <w:sz w:val="28"/>
        </w:rPr>
        <w:t>6</w:t>
      </w:r>
      <w:r>
        <w:rPr>
          <w:rFonts w:ascii="Garamond" w:hAnsi="Garamond"/>
          <w:b/>
          <w:sz w:val="28"/>
        </w:rPr>
        <w:t>/</w:t>
      </w:r>
      <w:r w:rsidR="006C564E">
        <w:rPr>
          <w:rFonts w:ascii="Garamond" w:hAnsi="Garamond"/>
          <w:b/>
          <w:sz w:val="28"/>
        </w:rPr>
        <w:t>202</w:t>
      </w:r>
      <w:r w:rsidR="005D37AF">
        <w:rPr>
          <w:rFonts w:ascii="Garamond" w:hAnsi="Garamond"/>
          <w:b/>
          <w:sz w:val="28"/>
        </w:rPr>
        <w:t>7</w:t>
      </w:r>
      <w:r>
        <w:rPr>
          <w:rFonts w:ascii="Garamond" w:hAnsi="Garamond"/>
          <w:b/>
          <w:sz w:val="28"/>
        </w:rPr>
        <w:t>)</w:t>
      </w:r>
    </w:p>
    <w:p w14:paraId="75C8093B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D126DA" w14:paraId="0CC70C97" w14:textId="7777777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9639" w:type="dxa"/>
            <w:tcBorders>
              <w:bottom w:val="nil"/>
            </w:tcBorders>
          </w:tcPr>
          <w:p w14:paraId="16170928" w14:textId="77777777" w:rsidR="00D126DA" w:rsidRDefault="00D126DA">
            <w:pPr>
              <w:pStyle w:val="Heading3"/>
            </w:pPr>
            <w:r>
              <w:t>ARGOMENTI</w:t>
            </w:r>
          </w:p>
        </w:tc>
      </w:tr>
      <w:tr w:rsidR="00D126DA" w14:paraId="261E17F5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bottom w:val="dashed" w:sz="4" w:space="0" w:color="auto"/>
            </w:tcBorders>
          </w:tcPr>
          <w:p w14:paraId="4B3AB427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22580F9B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6B89D909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7757D3CB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275B5EFD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6116A2BC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7F650250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5E592F18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3C6DE0E3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5D42164F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1E708243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0E76C67A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4B5EC9F6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523B1E82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7DA8DD34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5A308A85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410E3C6A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6FFA4E94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133EEC42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18A7D423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70A58337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0B38B72E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7981FFA1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13FFCC1C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19D82493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341BCA95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57460432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4FC99ABC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2937767E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74CA4680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04420BC5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7E45817B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0EFF96B6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526144C9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4B8542D2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14182681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dashed" w:sz="4" w:space="0" w:color="auto"/>
            </w:tcBorders>
          </w:tcPr>
          <w:p w14:paraId="7898AC55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2A752A5A" w14:textId="77777777">
        <w:tblPrEx>
          <w:tblCellMar>
            <w:top w:w="0" w:type="dxa"/>
            <w:bottom w:w="0" w:type="dxa"/>
          </w:tblCellMar>
        </w:tblPrEx>
        <w:tc>
          <w:tcPr>
            <w:tcW w:w="9639" w:type="dxa"/>
            <w:tcBorders>
              <w:top w:val="dashed" w:sz="4" w:space="0" w:color="auto"/>
              <w:bottom w:val="nil"/>
            </w:tcBorders>
          </w:tcPr>
          <w:p w14:paraId="7D89CC72" w14:textId="77777777" w:rsidR="00D126DA" w:rsidRDefault="00D126DA">
            <w:pPr>
              <w:numPr>
                <w:ilvl w:val="0"/>
                <w:numId w:val="1"/>
              </w:num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position w:val="-4"/>
                <w:sz w:val="24"/>
              </w:rPr>
            </w:pPr>
          </w:p>
        </w:tc>
      </w:tr>
      <w:tr w:rsidR="00D126DA" w14:paraId="03AE088A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9639" w:type="dxa"/>
            <w:tcBorders>
              <w:top w:val="dashed" w:sz="4" w:space="0" w:color="auto"/>
              <w:bottom w:val="single" w:sz="4" w:space="0" w:color="auto"/>
            </w:tcBorders>
          </w:tcPr>
          <w:p w14:paraId="6BE6789D" w14:textId="77777777" w:rsidR="00D126DA" w:rsidRDefault="00D126DA">
            <w:pPr>
              <w:tabs>
                <w:tab w:val="left" w:pos="4536"/>
              </w:tabs>
              <w:spacing w:line="360" w:lineRule="auto"/>
              <w:ind w:right="282"/>
              <w:rPr>
                <w:rFonts w:ascii="Garamond" w:hAnsi="Garamond"/>
                <w:sz w:val="24"/>
              </w:rPr>
            </w:pPr>
          </w:p>
        </w:tc>
      </w:tr>
    </w:tbl>
    <w:p w14:paraId="468A4005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</w:p>
    <w:p w14:paraId="40C6C7E6" w14:textId="77777777" w:rsidR="00D126DA" w:rsidRDefault="00D126DA">
      <w:pPr>
        <w:spacing w:line="360" w:lineRule="auto"/>
        <w:ind w:left="284" w:right="282"/>
        <w:rPr>
          <w:rFonts w:ascii="Garamond" w:hAnsi="Garamond"/>
          <w:sz w:val="24"/>
        </w:rPr>
      </w:pPr>
    </w:p>
    <w:p w14:paraId="24EF925B" w14:textId="77777777" w:rsidR="00134C2A" w:rsidRPr="00134C2A" w:rsidRDefault="00134C2A" w:rsidP="00134C2A">
      <w:pPr>
        <w:pStyle w:val="Heading1"/>
        <w:tabs>
          <w:tab w:val="left" w:pos="4536"/>
        </w:tabs>
        <w:spacing w:line="360" w:lineRule="auto"/>
        <w:ind w:left="284" w:right="282"/>
      </w:pPr>
    </w:p>
    <w:p w14:paraId="15CE71B2" w14:textId="77777777" w:rsidR="00DD6DF3" w:rsidRDefault="00DD6DF3" w:rsidP="004234CB"/>
    <w:p w14:paraId="2BEC7BD4" w14:textId="77777777" w:rsidR="00DD6DF3" w:rsidRPr="004234CB" w:rsidRDefault="00DD6DF3" w:rsidP="004234CB"/>
    <w:p w14:paraId="2A573667" w14:textId="77777777" w:rsidR="00D126DA" w:rsidRDefault="004234CB" w:rsidP="004234CB">
      <w:pPr>
        <w:pStyle w:val="Heading1"/>
        <w:tabs>
          <w:tab w:val="left" w:pos="4536"/>
        </w:tabs>
        <w:spacing w:line="360" w:lineRule="auto"/>
        <w:ind w:right="282"/>
      </w:pPr>
      <w:r>
        <w:tab/>
      </w:r>
      <w:r w:rsidR="00D126DA">
        <w:t>Prof. ________________________________</w:t>
      </w:r>
    </w:p>
    <w:p w14:paraId="6ECEE4B5" w14:textId="77777777" w:rsidR="00D126DA" w:rsidRDefault="00D126DA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16"/>
        </w:rPr>
      </w:pPr>
      <w:r>
        <w:rPr>
          <w:rFonts w:ascii="Garamond" w:hAnsi="Garamond"/>
          <w:sz w:val="24"/>
        </w:rPr>
        <w:tab/>
      </w:r>
      <w:r>
        <w:rPr>
          <w:rFonts w:ascii="Garamond" w:hAnsi="Garamond"/>
          <w:sz w:val="16"/>
        </w:rPr>
        <w:t>(Responsabile del Corso di __________________________________)</w:t>
      </w:r>
    </w:p>
    <w:p w14:paraId="1228E50C" w14:textId="77777777" w:rsidR="006F1766" w:rsidRDefault="006F1766">
      <w:pPr>
        <w:tabs>
          <w:tab w:val="left" w:pos="4536"/>
        </w:tabs>
        <w:spacing w:line="360" w:lineRule="auto"/>
        <w:ind w:left="284" w:right="282"/>
        <w:rPr>
          <w:rFonts w:ascii="Garamond" w:hAnsi="Garamond"/>
          <w:sz w:val="24"/>
        </w:rPr>
      </w:pPr>
    </w:p>
    <w:p w14:paraId="45E7C969" w14:textId="77777777" w:rsidR="00D126DA" w:rsidRDefault="00D126DA">
      <w:pPr>
        <w:tabs>
          <w:tab w:val="left" w:pos="4962"/>
        </w:tabs>
        <w:ind w:left="284" w:right="282"/>
        <w:rPr>
          <w:rFonts w:ascii="Garamond" w:hAnsi="Garamond"/>
          <w:sz w:val="24"/>
        </w:rPr>
      </w:pPr>
    </w:p>
    <w:p w14:paraId="6826A8FE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Cs w:val="18"/>
        </w:rPr>
      </w:pPr>
      <w:r>
        <w:rPr>
          <w:rFonts w:ascii="Garamond" w:hAnsi="Garamond"/>
          <w:sz w:val="24"/>
        </w:rPr>
        <w:tab/>
      </w:r>
      <w:r>
        <w:rPr>
          <w:rFonts w:ascii="Garamond" w:hAnsi="Garamond"/>
          <w:szCs w:val="18"/>
        </w:rPr>
        <w:t xml:space="preserve">AL DIRETTORE </w:t>
      </w:r>
    </w:p>
    <w:p w14:paraId="2E2E0F09" w14:textId="77777777" w:rsidR="00D126DA" w:rsidRDefault="00D126DA" w:rsidP="00C34C2B">
      <w:pPr>
        <w:tabs>
          <w:tab w:val="left" w:pos="4536"/>
        </w:tabs>
        <w:spacing w:line="360" w:lineRule="auto"/>
        <w:ind w:left="4536" w:right="282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 xml:space="preserve">DEL DIPARTIMENTO DI </w:t>
      </w:r>
      <w:r w:rsidR="00C34C2B">
        <w:rPr>
          <w:rFonts w:ascii="Garamond" w:hAnsi="Garamond"/>
          <w:szCs w:val="18"/>
        </w:rPr>
        <w:t>INGEGNERIA INDUSTRIALE E DELL’INFORMAZIONE</w:t>
      </w:r>
    </w:p>
    <w:p w14:paraId="3803A24A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ab/>
        <w:t>DELL’UNIVERSITÀ DI PAVIA</w:t>
      </w:r>
    </w:p>
    <w:p w14:paraId="7E75B870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</w:rPr>
      </w:pPr>
    </w:p>
    <w:p w14:paraId="05318C70" w14:textId="77777777" w:rsidR="00D126DA" w:rsidRDefault="00D126DA">
      <w:pPr>
        <w:pStyle w:val="Heading7"/>
        <w:rPr>
          <w:sz w:val="20"/>
          <w:szCs w:val="18"/>
        </w:rPr>
      </w:pPr>
      <w:r>
        <w:rPr>
          <w:sz w:val="20"/>
          <w:szCs w:val="18"/>
        </w:rPr>
        <w:t>In relazione all’incarico di svolgere seminari didattici nell’interesse di codesto Dipartimento</w:t>
      </w:r>
    </w:p>
    <w:p w14:paraId="58E55FCE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Cs w:val="18"/>
        </w:rPr>
      </w:pPr>
    </w:p>
    <w:p w14:paraId="729947BC" w14:textId="77777777" w:rsidR="00D126DA" w:rsidRDefault="00D126DA">
      <w:pPr>
        <w:pStyle w:val="Heading4"/>
        <w:rPr>
          <w:sz w:val="20"/>
          <w:szCs w:val="18"/>
        </w:rPr>
      </w:pPr>
      <w:r>
        <w:rPr>
          <w:sz w:val="20"/>
          <w:szCs w:val="18"/>
        </w:rPr>
        <w:t>IL SOTTOSCRITTO</w:t>
      </w:r>
    </w:p>
    <w:p w14:paraId="7D61F8B2" w14:textId="77777777" w:rsidR="00D126DA" w:rsidRDefault="00D126DA">
      <w:pPr>
        <w:tabs>
          <w:tab w:val="left" w:pos="4536"/>
        </w:tabs>
        <w:spacing w:line="360" w:lineRule="auto"/>
        <w:ind w:right="282"/>
        <w:jc w:val="center"/>
        <w:rPr>
          <w:rFonts w:ascii="Garamond" w:hAnsi="Garamond"/>
          <w:szCs w:val="18"/>
        </w:rPr>
      </w:pPr>
    </w:p>
    <w:p w14:paraId="328EB92E" w14:textId="77777777" w:rsidR="00D126DA" w:rsidRDefault="00D126DA">
      <w:pPr>
        <w:pStyle w:val="Heading5"/>
        <w:ind w:left="709" w:right="707"/>
        <w:rPr>
          <w:sz w:val="18"/>
          <w:szCs w:val="18"/>
        </w:rPr>
      </w:pPr>
      <w:r>
        <w:rPr>
          <w:sz w:val="18"/>
          <w:szCs w:val="18"/>
        </w:rPr>
        <w:t>Cognome e nome ______________________________________________</w:t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  <w:t>________________________________________</w:t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</w:p>
    <w:p w14:paraId="2862DE92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Nato a ____________________________________________________________________ il ________________________</w:t>
      </w:r>
    </w:p>
    <w:p w14:paraId="74015E1A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Residenza anagrafica ___________________________________________________________________________________</w:t>
      </w:r>
    </w:p>
    <w:p w14:paraId="73840E31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Via ___________________________________________________________________ n. _________ C.A.P. _____________</w:t>
      </w:r>
    </w:p>
    <w:p w14:paraId="2C216CA8" w14:textId="77777777" w:rsidR="00D126DA" w:rsidRDefault="00D126DA">
      <w:pPr>
        <w:pStyle w:val="Heading5"/>
        <w:ind w:left="709" w:right="707"/>
        <w:rPr>
          <w:sz w:val="18"/>
          <w:szCs w:val="18"/>
        </w:rPr>
      </w:pPr>
      <w:r>
        <w:rPr>
          <w:sz w:val="18"/>
          <w:szCs w:val="18"/>
        </w:rPr>
        <w:t>Domicilio fiscale _______________________________________________________________________________________</w:t>
      </w:r>
    </w:p>
    <w:p w14:paraId="19523071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>Via ___________________________________________________________________ n. _________ C.A.P. _____________</w:t>
      </w:r>
    </w:p>
    <w:p w14:paraId="01191680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 w:val="18"/>
          <w:szCs w:val="18"/>
        </w:rPr>
      </w:pPr>
      <w:r w:rsidRPr="005D37AF">
        <w:rPr>
          <w:rFonts w:ascii="Garamond" w:hAnsi="Garamond"/>
          <w:sz w:val="18"/>
          <w:szCs w:val="18"/>
        </w:rPr>
        <w:t xml:space="preserve">Cod. </w:t>
      </w:r>
      <w:proofErr w:type="spellStart"/>
      <w:r w:rsidRPr="005D37AF">
        <w:rPr>
          <w:rFonts w:ascii="Garamond" w:hAnsi="Garamond"/>
          <w:sz w:val="18"/>
          <w:szCs w:val="18"/>
        </w:rPr>
        <w:t>fisc</w:t>
      </w:r>
      <w:proofErr w:type="spellEnd"/>
      <w:r w:rsidRPr="005D37AF">
        <w:rPr>
          <w:rFonts w:ascii="Garamond" w:hAnsi="Garamond"/>
          <w:sz w:val="18"/>
          <w:szCs w:val="18"/>
        </w:rPr>
        <w:t xml:space="preserve">. </w:t>
      </w:r>
      <w:r>
        <w:rPr>
          <w:rFonts w:ascii="Garamond" w:hAnsi="Garamond"/>
          <w:sz w:val="18"/>
          <w:szCs w:val="18"/>
          <w:lang w:val="en-GB"/>
        </w:rPr>
        <w:t xml:space="preserve">____________________________ rec. Tel. </w:t>
      </w:r>
      <w:r>
        <w:rPr>
          <w:rFonts w:ascii="Garamond" w:hAnsi="Garamond"/>
          <w:sz w:val="18"/>
          <w:szCs w:val="18"/>
        </w:rPr>
        <w:t>_____________________ e-mail ________________________________</w:t>
      </w:r>
    </w:p>
    <w:p w14:paraId="3A80EFDC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Cs w:val="18"/>
        </w:rPr>
      </w:pPr>
    </w:p>
    <w:p w14:paraId="7F7EB013" w14:textId="77777777" w:rsidR="00D126DA" w:rsidRDefault="00D126DA">
      <w:pPr>
        <w:tabs>
          <w:tab w:val="left" w:pos="4536"/>
        </w:tabs>
        <w:ind w:left="709" w:right="707"/>
        <w:jc w:val="center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DICHIARA DI ESERCITARE LA SEGUENTE ATTIVITÀ:</w:t>
      </w:r>
    </w:p>
    <w:p w14:paraId="3A35B673" w14:textId="77777777" w:rsidR="00D126DA" w:rsidRDefault="00D126DA">
      <w:pPr>
        <w:tabs>
          <w:tab w:val="left" w:pos="4536"/>
        </w:tabs>
        <w:ind w:left="709" w:right="707"/>
        <w:jc w:val="center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(barrare solo la lettera che interessa)</w:t>
      </w:r>
    </w:p>
    <w:p w14:paraId="39A522AF" w14:textId="77777777" w:rsidR="00D126DA" w:rsidRDefault="00D126DA">
      <w:pPr>
        <w:tabs>
          <w:tab w:val="left" w:pos="4536"/>
        </w:tabs>
        <w:spacing w:line="360" w:lineRule="auto"/>
        <w:ind w:left="709" w:right="707"/>
        <w:jc w:val="both"/>
        <w:rPr>
          <w:rFonts w:ascii="Garamond" w:hAnsi="Garamond"/>
          <w:szCs w:val="18"/>
        </w:rPr>
      </w:pPr>
    </w:p>
    <w:p w14:paraId="0F30634D" w14:textId="77777777" w:rsidR="00D126DA" w:rsidRDefault="00D126DA">
      <w:pPr>
        <w:numPr>
          <w:ilvl w:val="0"/>
          <w:numId w:val="25"/>
        </w:num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esercizio di impresa (iscriz. al Registro Ditte della C.C.I.A. di ____________________);</w:t>
      </w:r>
    </w:p>
    <w:p w14:paraId="4E5E3EA3" w14:textId="77777777" w:rsidR="00D126DA" w:rsidRDefault="00D126DA">
      <w:pPr>
        <w:numPr>
          <w:ilvl w:val="0"/>
          <w:numId w:val="25"/>
        </w:num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 xml:space="preserve">esercizio di arte o professione soggetta al regime I.V.A. (iscritto all’albo </w:t>
      </w:r>
      <w:proofErr w:type="gramStart"/>
      <w:r>
        <w:rPr>
          <w:rFonts w:ascii="Garamond" w:hAnsi="Garamond"/>
          <w:szCs w:val="18"/>
        </w:rPr>
        <w:t>professionale  _</w:t>
      </w:r>
      <w:proofErr w:type="gramEnd"/>
      <w:r>
        <w:rPr>
          <w:rFonts w:ascii="Garamond" w:hAnsi="Garamond"/>
          <w:szCs w:val="18"/>
        </w:rPr>
        <w:t>_________________</w:t>
      </w:r>
      <w:proofErr w:type="gramStart"/>
      <w:r>
        <w:rPr>
          <w:rFonts w:ascii="Garamond" w:hAnsi="Garamond"/>
          <w:szCs w:val="18"/>
        </w:rPr>
        <w:t>_ )</w:t>
      </w:r>
      <w:proofErr w:type="gramEnd"/>
      <w:r>
        <w:rPr>
          <w:rFonts w:ascii="Garamond" w:hAnsi="Garamond"/>
          <w:szCs w:val="18"/>
        </w:rPr>
        <w:t xml:space="preserve"> Partita I.V.A. n. ________________________, si impegna a rilasciare regolare fattura a fronte del compenso da corrispondere, ai sensi del combinato disposto dall'art. 5 del D.P.R. 633/72 e successive modificazioni e dell’art. 49 del D.P.R. 597/73;</w:t>
      </w:r>
    </w:p>
    <w:p w14:paraId="1095DFDD" w14:textId="77777777" w:rsidR="00D126DA" w:rsidRDefault="00D126DA">
      <w:pPr>
        <w:numPr>
          <w:ilvl w:val="0"/>
          <w:numId w:val="25"/>
        </w:num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esercizio non abituale di attività professionale per cui il compenso è al di fuori del campo di applicazione dell’I.V.A.;</w:t>
      </w:r>
    </w:p>
    <w:p w14:paraId="60B9E34C" w14:textId="77777777" w:rsidR="00D126DA" w:rsidRDefault="00D126DA">
      <w:pPr>
        <w:numPr>
          <w:ilvl w:val="0"/>
          <w:numId w:val="25"/>
        </w:num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rapporto di lavoro subordinato presso la Ditta o Ente _________________________ sita in ________________________ via _______________________ n. _____ C.A.P. _____________;</w:t>
      </w:r>
    </w:p>
    <w:p w14:paraId="5651B56C" w14:textId="77777777" w:rsidR="00D126DA" w:rsidRDefault="00D126DA">
      <w:pPr>
        <w:tabs>
          <w:tab w:val="left" w:pos="4536"/>
        </w:tabs>
        <w:spacing w:line="360" w:lineRule="auto"/>
        <w:ind w:right="707"/>
        <w:jc w:val="center"/>
        <w:rPr>
          <w:rFonts w:ascii="Garamond" w:hAnsi="Garamond"/>
          <w:szCs w:val="18"/>
        </w:rPr>
      </w:pPr>
    </w:p>
    <w:p w14:paraId="17A9CFC5" w14:textId="77777777" w:rsidR="00D126DA" w:rsidRDefault="00D126DA">
      <w:pPr>
        <w:tabs>
          <w:tab w:val="left" w:pos="4536"/>
        </w:tabs>
        <w:spacing w:line="360" w:lineRule="auto"/>
        <w:ind w:right="707"/>
        <w:jc w:val="center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IL SOTTOSCRITTO DICHIARA</w:t>
      </w:r>
    </w:p>
    <w:p w14:paraId="689482BE" w14:textId="77777777" w:rsidR="00D126DA" w:rsidRDefault="00D126DA">
      <w:p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</w:p>
    <w:p w14:paraId="2468AC7C" w14:textId="77777777" w:rsidR="00D126DA" w:rsidRDefault="00D126DA">
      <w:pPr>
        <w:pStyle w:val="BodyText"/>
        <w:ind w:left="426"/>
        <w:rPr>
          <w:sz w:val="20"/>
          <w:szCs w:val="18"/>
        </w:rPr>
      </w:pPr>
      <w:r>
        <w:rPr>
          <w:sz w:val="20"/>
          <w:szCs w:val="18"/>
        </w:rPr>
        <w:t xml:space="preserve">che può percepire indennità e compensi da soggetti diversi dal proprio datore di lavoro per incarichi svolti non in relazione alla funzione della propria qualifica </w:t>
      </w:r>
      <w:proofErr w:type="gramStart"/>
      <w:r>
        <w:rPr>
          <w:sz w:val="20"/>
          <w:szCs w:val="18"/>
        </w:rPr>
        <w:t>e  non</w:t>
      </w:r>
      <w:proofErr w:type="gramEnd"/>
      <w:r>
        <w:rPr>
          <w:sz w:val="20"/>
          <w:szCs w:val="18"/>
        </w:rPr>
        <w:t xml:space="preserve"> in rappresentanza del proprio Ente (Ditta) di appartenenza;</w:t>
      </w:r>
    </w:p>
    <w:p w14:paraId="5EADD561" w14:textId="77777777" w:rsidR="00D126DA" w:rsidRDefault="00D126DA">
      <w:p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</w:p>
    <w:p w14:paraId="4DDFDD41" w14:textId="77777777" w:rsidR="00D126DA" w:rsidRDefault="00D126DA">
      <w:pPr>
        <w:numPr>
          <w:ilvl w:val="0"/>
          <w:numId w:val="26"/>
        </w:num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pensionato;</w:t>
      </w:r>
    </w:p>
    <w:p w14:paraId="2037D97C" w14:textId="77777777" w:rsidR="00D126DA" w:rsidRDefault="00D126DA">
      <w:pPr>
        <w:numPr>
          <w:ilvl w:val="0"/>
          <w:numId w:val="26"/>
        </w:numPr>
        <w:tabs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>altro _______________________________________</w:t>
      </w:r>
    </w:p>
    <w:p w14:paraId="199F3FD8" w14:textId="77777777" w:rsidR="00D126DA" w:rsidRDefault="00D126DA">
      <w:pPr>
        <w:tabs>
          <w:tab w:val="left" w:pos="4536"/>
        </w:tabs>
        <w:spacing w:line="360" w:lineRule="auto"/>
        <w:ind w:left="426" w:right="707"/>
        <w:jc w:val="both"/>
        <w:rPr>
          <w:rFonts w:ascii="Garamond" w:hAnsi="Garamond"/>
          <w:szCs w:val="18"/>
        </w:rPr>
      </w:pPr>
    </w:p>
    <w:p w14:paraId="0D60F420" w14:textId="77777777" w:rsidR="00D126DA" w:rsidRDefault="00D126DA">
      <w:pPr>
        <w:tabs>
          <w:tab w:val="left" w:pos="4536"/>
        </w:tabs>
        <w:ind w:left="426"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 xml:space="preserve">Il sottoscritto chiede che il compenso gli venga liquidato con la modalità indicata nella dichiarazione "Comunicazione dati anagrafe per inquadramento fiscale, previdenziale ed assicurativo" </w:t>
      </w:r>
      <w:proofErr w:type="gramStart"/>
      <w:r>
        <w:rPr>
          <w:rFonts w:ascii="Garamond" w:hAnsi="Garamond"/>
          <w:szCs w:val="18"/>
        </w:rPr>
        <w:t>allegata..</w:t>
      </w:r>
      <w:proofErr w:type="gramEnd"/>
    </w:p>
    <w:p w14:paraId="5B821B02" w14:textId="77777777" w:rsidR="00D126DA" w:rsidRDefault="00D126DA">
      <w:pPr>
        <w:tabs>
          <w:tab w:val="left" w:pos="4536"/>
        </w:tabs>
        <w:ind w:left="426" w:right="707"/>
        <w:jc w:val="both"/>
        <w:rPr>
          <w:rFonts w:ascii="Garamond" w:hAnsi="Garamond"/>
          <w:szCs w:val="18"/>
        </w:rPr>
      </w:pPr>
    </w:p>
    <w:p w14:paraId="2952FC16" w14:textId="77777777" w:rsidR="00D126DA" w:rsidRDefault="00D126DA">
      <w:pPr>
        <w:tabs>
          <w:tab w:val="left" w:pos="4536"/>
        </w:tabs>
        <w:ind w:left="426" w:right="707"/>
        <w:jc w:val="both"/>
        <w:rPr>
          <w:rFonts w:ascii="Garamond" w:hAnsi="Garamond"/>
          <w:szCs w:val="18"/>
        </w:rPr>
      </w:pPr>
    </w:p>
    <w:p w14:paraId="6F9DA218" w14:textId="77777777" w:rsidR="00D126DA" w:rsidRDefault="00D126DA">
      <w:pPr>
        <w:tabs>
          <w:tab w:val="left" w:pos="4536"/>
        </w:tabs>
        <w:spacing w:line="360" w:lineRule="auto"/>
        <w:ind w:left="426" w:right="707"/>
        <w:jc w:val="both"/>
        <w:rPr>
          <w:rFonts w:ascii="Garamond" w:hAnsi="Garamond"/>
          <w:szCs w:val="18"/>
        </w:rPr>
      </w:pPr>
    </w:p>
    <w:p w14:paraId="0D606536" w14:textId="77777777" w:rsidR="00D126DA" w:rsidRDefault="00D126DA">
      <w:pPr>
        <w:tabs>
          <w:tab w:val="left" w:pos="851"/>
          <w:tab w:val="left" w:pos="4536"/>
        </w:tabs>
        <w:spacing w:line="360" w:lineRule="auto"/>
        <w:ind w:right="707"/>
        <w:jc w:val="both"/>
        <w:rPr>
          <w:rFonts w:ascii="Garamond" w:hAnsi="Garamond"/>
          <w:szCs w:val="18"/>
        </w:rPr>
      </w:pPr>
    </w:p>
    <w:p w14:paraId="46179113" w14:textId="77777777" w:rsidR="00D126DA" w:rsidRDefault="00D126DA">
      <w:pPr>
        <w:pStyle w:val="Heading6"/>
        <w:rPr>
          <w:sz w:val="20"/>
          <w:szCs w:val="18"/>
        </w:rPr>
      </w:pPr>
      <w:r>
        <w:rPr>
          <w:sz w:val="20"/>
          <w:szCs w:val="18"/>
        </w:rPr>
        <w:tab/>
      </w:r>
      <w:r>
        <w:rPr>
          <w:sz w:val="20"/>
          <w:szCs w:val="18"/>
        </w:rPr>
        <w:tab/>
        <w:t xml:space="preserve">                  Firma</w:t>
      </w:r>
    </w:p>
    <w:p w14:paraId="1125522F" w14:textId="77777777" w:rsidR="00D126DA" w:rsidRDefault="00D126DA">
      <w:r>
        <w:rPr>
          <w:szCs w:val="18"/>
        </w:rPr>
        <w:t>Pavia</w:t>
      </w:r>
      <w:r>
        <w:t>, _____________</w:t>
      </w:r>
    </w:p>
    <w:p w14:paraId="5FCE851A" w14:textId="77777777" w:rsidR="00D126DA" w:rsidRDefault="00D126DA">
      <w:pPr>
        <w:tabs>
          <w:tab w:val="left" w:pos="851"/>
          <w:tab w:val="left" w:pos="3828"/>
        </w:tabs>
        <w:spacing w:line="360" w:lineRule="auto"/>
        <w:ind w:right="707"/>
        <w:jc w:val="both"/>
        <w:rPr>
          <w:rFonts w:ascii="Garamond" w:hAnsi="Garamond"/>
          <w:szCs w:val="18"/>
        </w:rPr>
      </w:pPr>
      <w:r>
        <w:rPr>
          <w:rFonts w:ascii="Garamond" w:hAnsi="Garamond"/>
          <w:szCs w:val="18"/>
        </w:rPr>
        <w:tab/>
      </w:r>
      <w:r>
        <w:rPr>
          <w:rFonts w:ascii="Garamond" w:hAnsi="Garamond"/>
          <w:szCs w:val="18"/>
        </w:rPr>
        <w:tab/>
        <w:t xml:space="preserve">                    ____________________________</w:t>
      </w:r>
    </w:p>
    <w:p w14:paraId="10D520D9" w14:textId="77777777" w:rsidR="00D126DA" w:rsidRDefault="00D126DA">
      <w:pPr>
        <w:pStyle w:val="BodyText"/>
        <w:ind w:left="426"/>
      </w:pPr>
    </w:p>
    <w:p w14:paraId="5B59D59C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lastRenderedPageBreak/>
        <w:tab/>
      </w:r>
    </w:p>
    <w:p w14:paraId="2064A507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</w:p>
    <w:p w14:paraId="501BD1D6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  <w:t xml:space="preserve">AL DIRETTORE </w:t>
      </w:r>
    </w:p>
    <w:p w14:paraId="564DE5D8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  <w:t xml:space="preserve">DEL DIPARTIMENTO DI </w:t>
      </w:r>
      <w:r w:rsidR="00C34C2B">
        <w:rPr>
          <w:rFonts w:ascii="Garamond" w:hAnsi="Garamond"/>
          <w:sz w:val="24"/>
        </w:rPr>
        <w:t>ING. INDUSTRIALE</w:t>
      </w:r>
    </w:p>
    <w:p w14:paraId="057766EA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  <w:t>DELL’UNIVERSITÀ DI PAVIA</w:t>
      </w:r>
    </w:p>
    <w:p w14:paraId="50B3D182" w14:textId="77777777" w:rsidR="00D126DA" w:rsidRDefault="00D126DA">
      <w:pPr>
        <w:pStyle w:val="BodyText"/>
        <w:ind w:left="426"/>
      </w:pPr>
    </w:p>
    <w:p w14:paraId="1D795267" w14:textId="77777777" w:rsidR="00D126DA" w:rsidRDefault="00D126DA">
      <w:pPr>
        <w:pStyle w:val="BodyText"/>
        <w:ind w:left="426"/>
      </w:pPr>
    </w:p>
    <w:p w14:paraId="525AFBA7" w14:textId="77777777" w:rsidR="00D126DA" w:rsidRDefault="00D126DA">
      <w:pPr>
        <w:pStyle w:val="BodyText"/>
        <w:ind w:left="426"/>
      </w:pPr>
    </w:p>
    <w:p w14:paraId="07752564" w14:textId="77777777" w:rsidR="00D126DA" w:rsidRDefault="00D126DA">
      <w:pPr>
        <w:pStyle w:val="BodyText"/>
        <w:ind w:left="426"/>
        <w:rPr>
          <w:b/>
        </w:rPr>
      </w:pPr>
      <w:r>
        <w:rPr>
          <w:b/>
        </w:rPr>
        <w:t>OGGETTO: Proposta di liquidazione compenso per seminari didattici.</w:t>
      </w:r>
    </w:p>
    <w:p w14:paraId="34281A23" w14:textId="77777777" w:rsidR="00D126DA" w:rsidRDefault="00D126DA">
      <w:pPr>
        <w:pStyle w:val="BodyText"/>
        <w:ind w:left="426"/>
      </w:pPr>
    </w:p>
    <w:p w14:paraId="017F7C06" w14:textId="77777777" w:rsidR="00D126DA" w:rsidRDefault="00D126DA">
      <w:pPr>
        <w:pStyle w:val="BodyText"/>
        <w:ind w:left="426"/>
      </w:pPr>
    </w:p>
    <w:p w14:paraId="12C5945A" w14:textId="77777777" w:rsidR="00D126DA" w:rsidRDefault="00D126DA">
      <w:pPr>
        <w:pStyle w:val="BodyText"/>
        <w:spacing w:line="480" w:lineRule="auto"/>
        <w:ind w:left="426"/>
      </w:pPr>
      <w:r>
        <w:t>Il Dott. ___________________________________ ha svolto _______ seminari didattici come da dichiarazioni allegate.</w:t>
      </w:r>
    </w:p>
    <w:p w14:paraId="40D8ED94" w14:textId="77777777" w:rsidR="00D126DA" w:rsidRDefault="00D126DA">
      <w:pPr>
        <w:pStyle w:val="BodyText"/>
        <w:ind w:left="426"/>
      </w:pPr>
    </w:p>
    <w:p w14:paraId="5D1F2489" w14:textId="77777777" w:rsidR="00D126DA" w:rsidRDefault="00D126DA">
      <w:pPr>
        <w:pStyle w:val="BodyText"/>
        <w:ind w:left="426"/>
      </w:pPr>
    </w:p>
    <w:p w14:paraId="0EC9953B" w14:textId="77777777" w:rsidR="00D126DA" w:rsidRDefault="00D126DA">
      <w:pPr>
        <w:pStyle w:val="BodyText"/>
        <w:ind w:left="426"/>
      </w:pPr>
      <w:r>
        <w:t>Propongo pertanto che gli venga liquidato l’importo concordato.</w:t>
      </w:r>
    </w:p>
    <w:p w14:paraId="666EBCC4" w14:textId="77777777" w:rsidR="00D126DA" w:rsidRDefault="00D126DA">
      <w:pPr>
        <w:pStyle w:val="BodyText"/>
        <w:ind w:left="426"/>
      </w:pPr>
    </w:p>
    <w:p w14:paraId="414C9E38" w14:textId="77777777" w:rsidR="00D126DA" w:rsidRDefault="00D126DA">
      <w:pPr>
        <w:pStyle w:val="BodyText"/>
        <w:ind w:left="426"/>
      </w:pPr>
    </w:p>
    <w:p w14:paraId="335E9D37" w14:textId="77777777" w:rsidR="00D126DA" w:rsidRDefault="00D126DA">
      <w:pPr>
        <w:pStyle w:val="BodyText"/>
        <w:ind w:left="426"/>
      </w:pPr>
    </w:p>
    <w:p w14:paraId="4FC21CC6" w14:textId="77777777" w:rsidR="00D126DA" w:rsidRDefault="00D126DA">
      <w:pPr>
        <w:pStyle w:val="BodyText"/>
        <w:ind w:left="426"/>
      </w:pPr>
    </w:p>
    <w:p w14:paraId="64D6B0F1" w14:textId="77777777" w:rsidR="00D126DA" w:rsidRDefault="00D126DA">
      <w:pPr>
        <w:spacing w:line="360" w:lineRule="auto"/>
        <w:ind w:left="284" w:right="282"/>
        <w:rPr>
          <w:rFonts w:ascii="Garamond" w:hAnsi="Garamond"/>
          <w:sz w:val="24"/>
        </w:rPr>
      </w:pPr>
    </w:p>
    <w:p w14:paraId="1B4F05AA" w14:textId="77777777" w:rsidR="00D126DA" w:rsidRDefault="00D126DA">
      <w:pPr>
        <w:pStyle w:val="Heading1"/>
        <w:tabs>
          <w:tab w:val="left" w:pos="4253"/>
        </w:tabs>
        <w:spacing w:line="360" w:lineRule="auto"/>
        <w:ind w:left="284" w:right="282"/>
      </w:pPr>
      <w:r>
        <w:tab/>
        <w:t>Prof. ________________________________</w:t>
      </w:r>
    </w:p>
    <w:p w14:paraId="419904C1" w14:textId="77777777" w:rsidR="00D126DA" w:rsidRDefault="00D126DA">
      <w:pPr>
        <w:pStyle w:val="BodyText"/>
        <w:tabs>
          <w:tab w:val="clear" w:pos="4536"/>
          <w:tab w:val="left" w:pos="4253"/>
        </w:tabs>
        <w:ind w:left="426"/>
      </w:pPr>
      <w:r>
        <w:tab/>
      </w:r>
      <w:r>
        <w:rPr>
          <w:sz w:val="16"/>
        </w:rPr>
        <w:t>(Responsabile del Corso di __________________________________)</w:t>
      </w:r>
    </w:p>
    <w:p w14:paraId="26582A38" w14:textId="77777777" w:rsidR="00D126DA" w:rsidRDefault="00D126DA">
      <w:pPr>
        <w:pStyle w:val="BodyText"/>
        <w:ind w:left="426"/>
      </w:pPr>
    </w:p>
    <w:p w14:paraId="1F587279" w14:textId="77777777" w:rsidR="00D126DA" w:rsidRDefault="00D126DA">
      <w:pPr>
        <w:pStyle w:val="BodyText"/>
        <w:ind w:left="426"/>
      </w:pPr>
    </w:p>
    <w:p w14:paraId="1F2C546A" w14:textId="77777777" w:rsidR="00D126DA" w:rsidRDefault="00D126DA">
      <w:pPr>
        <w:pStyle w:val="BodyText"/>
        <w:ind w:left="426"/>
      </w:pPr>
    </w:p>
    <w:p w14:paraId="02AF32CA" w14:textId="77777777" w:rsidR="00D126DA" w:rsidRDefault="00D126DA">
      <w:pPr>
        <w:pStyle w:val="BodyText"/>
        <w:ind w:left="426"/>
      </w:pPr>
    </w:p>
    <w:p w14:paraId="163C1F6A" w14:textId="77777777" w:rsidR="00D126DA" w:rsidRDefault="00D126DA">
      <w:pPr>
        <w:pStyle w:val="BodyText"/>
        <w:ind w:left="426"/>
      </w:pPr>
    </w:p>
    <w:p w14:paraId="1B8DE98C" w14:textId="77777777" w:rsidR="00D126DA" w:rsidRDefault="00D126DA">
      <w:pPr>
        <w:pStyle w:val="BodyText"/>
        <w:ind w:left="426"/>
      </w:pPr>
    </w:p>
    <w:p w14:paraId="2E4567A4" w14:textId="77777777" w:rsidR="00D126DA" w:rsidRDefault="00D126DA">
      <w:pPr>
        <w:pStyle w:val="BodyText"/>
        <w:ind w:left="426"/>
      </w:pPr>
    </w:p>
    <w:p w14:paraId="37A5D8DE" w14:textId="77777777" w:rsidR="00D126DA" w:rsidRDefault="00D126DA">
      <w:pPr>
        <w:pStyle w:val="BodyText"/>
        <w:ind w:left="426"/>
      </w:pPr>
    </w:p>
    <w:p w14:paraId="707D91C4" w14:textId="77777777" w:rsidR="00D126DA" w:rsidRDefault="00D126DA">
      <w:pPr>
        <w:pStyle w:val="BodyText"/>
        <w:ind w:left="426"/>
      </w:pPr>
    </w:p>
    <w:p w14:paraId="1C4DF33B" w14:textId="77777777" w:rsidR="00D126DA" w:rsidRDefault="00D126DA">
      <w:pPr>
        <w:pStyle w:val="BodyText"/>
        <w:ind w:left="426"/>
      </w:pPr>
    </w:p>
    <w:p w14:paraId="7578EEFB" w14:textId="77777777" w:rsidR="00D126DA" w:rsidRDefault="00D126DA">
      <w:pPr>
        <w:pStyle w:val="BodyText"/>
        <w:ind w:left="426"/>
      </w:pPr>
    </w:p>
    <w:p w14:paraId="3B74F723" w14:textId="77777777" w:rsidR="00D126DA" w:rsidRDefault="00D126DA">
      <w:pPr>
        <w:pStyle w:val="BodyText"/>
        <w:ind w:left="426"/>
      </w:pPr>
    </w:p>
    <w:p w14:paraId="1139DF65" w14:textId="77777777" w:rsidR="00D126DA" w:rsidRDefault="00D126DA">
      <w:pPr>
        <w:pStyle w:val="BodyText"/>
        <w:ind w:left="426"/>
      </w:pPr>
    </w:p>
    <w:p w14:paraId="743BEBD2" w14:textId="77777777" w:rsidR="00D126DA" w:rsidRDefault="00D126DA">
      <w:pPr>
        <w:pStyle w:val="BodyText"/>
        <w:ind w:left="426"/>
      </w:pPr>
    </w:p>
    <w:p w14:paraId="39D2D817" w14:textId="77777777" w:rsidR="00D126DA" w:rsidRDefault="00D126DA">
      <w:pPr>
        <w:tabs>
          <w:tab w:val="left" w:pos="4536"/>
        </w:tabs>
        <w:spacing w:line="360" w:lineRule="auto"/>
        <w:ind w:left="284" w:right="282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SEMINARI DIDATTICI NELL’AMBITO DELL’INSEGNAMENTO DI</w:t>
      </w:r>
    </w:p>
    <w:p w14:paraId="68B8CD7C" w14:textId="77777777" w:rsidR="00D126DA" w:rsidRDefault="00D126DA">
      <w:pPr>
        <w:tabs>
          <w:tab w:val="left" w:pos="4536"/>
        </w:tabs>
        <w:spacing w:line="360" w:lineRule="auto"/>
        <w:ind w:left="284" w:right="282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_____________________________________________________________</w:t>
      </w:r>
    </w:p>
    <w:p w14:paraId="14AFF3CD" w14:textId="22F714C3" w:rsidR="00D126DA" w:rsidRDefault="00D126DA">
      <w:pPr>
        <w:tabs>
          <w:tab w:val="left" w:pos="4536"/>
        </w:tabs>
        <w:spacing w:line="360" w:lineRule="auto"/>
        <w:ind w:left="284" w:right="282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(A.A. 20</w:t>
      </w:r>
      <w:r w:rsidR="00901A27">
        <w:rPr>
          <w:rFonts w:ascii="Garamond" w:hAnsi="Garamond"/>
          <w:b/>
          <w:sz w:val="28"/>
        </w:rPr>
        <w:t>2</w:t>
      </w:r>
      <w:r w:rsidR="005D37AF">
        <w:rPr>
          <w:rFonts w:ascii="Garamond" w:hAnsi="Garamond"/>
          <w:b/>
          <w:sz w:val="28"/>
        </w:rPr>
        <w:t>6</w:t>
      </w:r>
      <w:r>
        <w:rPr>
          <w:rFonts w:ascii="Garamond" w:hAnsi="Garamond"/>
          <w:b/>
          <w:sz w:val="28"/>
        </w:rPr>
        <w:t>/</w:t>
      </w:r>
      <w:r w:rsidR="00901A27">
        <w:rPr>
          <w:rFonts w:ascii="Garamond" w:hAnsi="Garamond"/>
          <w:b/>
          <w:sz w:val="28"/>
        </w:rPr>
        <w:t>202</w:t>
      </w:r>
      <w:r w:rsidR="005D37AF">
        <w:rPr>
          <w:rFonts w:ascii="Garamond" w:hAnsi="Garamond"/>
          <w:b/>
          <w:sz w:val="28"/>
        </w:rPr>
        <w:t>7</w:t>
      </w:r>
      <w:r>
        <w:rPr>
          <w:rFonts w:ascii="Garamond" w:hAnsi="Garamond"/>
          <w:b/>
          <w:sz w:val="28"/>
        </w:rPr>
        <w:t>)</w:t>
      </w:r>
    </w:p>
    <w:p w14:paraId="3D28CC93" w14:textId="77777777" w:rsidR="00D126DA" w:rsidRDefault="00D126DA">
      <w:pPr>
        <w:tabs>
          <w:tab w:val="left" w:pos="4536"/>
        </w:tabs>
        <w:spacing w:line="360" w:lineRule="auto"/>
        <w:ind w:right="282"/>
        <w:rPr>
          <w:rFonts w:ascii="Garamond" w:hAnsi="Garamond"/>
          <w:sz w:val="24"/>
        </w:rPr>
      </w:pPr>
    </w:p>
    <w:p w14:paraId="613CF9B8" w14:textId="77777777" w:rsidR="00D126DA" w:rsidRDefault="00D126DA">
      <w:pPr>
        <w:pStyle w:val="BodyText"/>
        <w:ind w:left="426"/>
      </w:pPr>
      <w:r>
        <w:t xml:space="preserve">Il sottoscritto Dott. ___________________________ ha svolto i seminari didattici nei giorni e nelle ore </w:t>
      </w:r>
      <w:proofErr w:type="gramStart"/>
      <w:r>
        <w:t>sotto indicat</w:t>
      </w:r>
      <w:r w:rsidR="00434C29">
        <w:t>e</w:t>
      </w:r>
      <w:proofErr w:type="gramEnd"/>
      <w:r>
        <w:t>:</w:t>
      </w:r>
    </w:p>
    <w:p w14:paraId="7B44EB45" w14:textId="77777777" w:rsidR="00D126DA" w:rsidRDefault="00D126DA">
      <w:pPr>
        <w:pStyle w:val="BodyText"/>
        <w:spacing w:line="240" w:lineRule="auto"/>
        <w:ind w:left="426"/>
        <w:rPr>
          <w:sz w:val="10"/>
        </w:rPr>
      </w:pPr>
    </w:p>
    <w:p w14:paraId="1E02B7B2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694DE447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6C3B75F8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4029A6CD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18F0DC1E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6B3935F9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0CD891D0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6B5E91E1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260F6338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375E2633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31EC379D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4E1E47A5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7AAF54F6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335B6145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53AF704D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0C742AD1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5F9B5C88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6639A79E" w14:textId="77777777" w:rsidR="00D126DA" w:rsidRDefault="00D126DA">
      <w:pPr>
        <w:pStyle w:val="BodyText"/>
        <w:ind w:left="426"/>
      </w:pPr>
      <w:r>
        <w:t>in data ____________________ dalle ore __________ alle ore __________</w:t>
      </w:r>
    </w:p>
    <w:p w14:paraId="4CE04CE9" w14:textId="77777777" w:rsidR="00D126DA" w:rsidRDefault="00D126DA" w:rsidP="00434C2F">
      <w:pPr>
        <w:pStyle w:val="BodyText"/>
        <w:ind w:left="426"/>
      </w:pPr>
      <w:r>
        <w:t>in data ____________________ dalle ore</w:t>
      </w:r>
      <w:r w:rsidR="00434C2F">
        <w:t xml:space="preserve"> __________ alle ore __________</w:t>
      </w:r>
    </w:p>
    <w:p w14:paraId="53F371CB" w14:textId="77777777" w:rsidR="00D126DA" w:rsidRDefault="00D126DA">
      <w:pPr>
        <w:pStyle w:val="BodyText"/>
      </w:pPr>
    </w:p>
    <w:p w14:paraId="3D6148D8" w14:textId="77777777" w:rsidR="00D126DA" w:rsidRDefault="00D126DA">
      <w:pPr>
        <w:pStyle w:val="BodyText"/>
        <w:ind w:left="426"/>
      </w:pPr>
      <w:r>
        <w:tab/>
        <w:t>Dott. ______________________</w:t>
      </w:r>
    </w:p>
    <w:p w14:paraId="583466FA" w14:textId="77777777" w:rsidR="00D126DA" w:rsidRDefault="00D126DA">
      <w:pPr>
        <w:pStyle w:val="BodyText"/>
        <w:ind w:left="426"/>
        <w:rPr>
          <w:sz w:val="10"/>
        </w:rPr>
      </w:pPr>
    </w:p>
    <w:p w14:paraId="6D5F5CDC" w14:textId="77777777" w:rsidR="00D126DA" w:rsidRDefault="00D126DA">
      <w:pPr>
        <w:pStyle w:val="BodyText"/>
        <w:ind w:left="426"/>
      </w:pPr>
      <w:r>
        <w:t>Visto del Titolare dell’insegnamento</w:t>
      </w:r>
    </w:p>
    <w:p w14:paraId="7E7A4E2B" w14:textId="77777777" w:rsidR="00D126DA" w:rsidRDefault="00D126DA">
      <w:pPr>
        <w:pStyle w:val="BodyText"/>
        <w:ind w:left="426"/>
      </w:pPr>
      <w:r>
        <w:t>____________________________</w:t>
      </w:r>
    </w:p>
    <w:p w14:paraId="3515B731" w14:textId="77777777" w:rsidR="00D126DA" w:rsidRDefault="00D126DA">
      <w:pPr>
        <w:pStyle w:val="BodyText"/>
        <w:ind w:left="426"/>
      </w:pPr>
    </w:p>
    <w:p w14:paraId="1D21981D" w14:textId="77777777" w:rsidR="00D126DA" w:rsidRDefault="00D126DA">
      <w:pPr>
        <w:pStyle w:val="BodyText"/>
        <w:ind w:left="426"/>
      </w:pPr>
      <w:r>
        <w:t xml:space="preserve">Pavia, </w:t>
      </w:r>
    </w:p>
    <w:p w14:paraId="2CD544B0" w14:textId="77777777" w:rsidR="00D126DA" w:rsidRDefault="00D126DA">
      <w:pPr>
        <w:pStyle w:val="BodyText"/>
        <w:spacing w:line="480" w:lineRule="auto"/>
        <w:ind w:left="1134" w:right="1417"/>
      </w:pPr>
    </w:p>
    <w:sectPr w:rsidR="00D126DA">
      <w:footerReference w:type="even" r:id="rId7"/>
      <w:footerReference w:type="default" r:id="rId8"/>
      <w:pgSz w:w="11906" w:h="16838"/>
      <w:pgMar w:top="851" w:right="566" w:bottom="0" w:left="567" w:header="720" w:footer="96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BD6795" w14:textId="77777777" w:rsidR="00CC23BF" w:rsidRDefault="00CC23BF">
      <w:r>
        <w:separator/>
      </w:r>
    </w:p>
  </w:endnote>
  <w:endnote w:type="continuationSeparator" w:id="0">
    <w:p w14:paraId="0A56C909" w14:textId="77777777" w:rsidR="00CC23BF" w:rsidRDefault="00CC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Sorts">
    <w:panose1 w:val="01010601010101010101"/>
    <w:charset w:val="4D"/>
    <w:family w:val="auto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412A33" w14:textId="77777777" w:rsidR="00D126DA" w:rsidRDefault="00D126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14:paraId="39FCAC83" w14:textId="77777777" w:rsidR="00D126DA" w:rsidRDefault="00D126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8B5FA7" w14:textId="77777777" w:rsidR="00D126DA" w:rsidRDefault="00D126D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ED6">
      <w:rPr>
        <w:rStyle w:val="PageNumber"/>
        <w:noProof/>
      </w:rPr>
      <w:t>3</w:t>
    </w:r>
    <w:r>
      <w:rPr>
        <w:rStyle w:val="PageNumber"/>
      </w:rPr>
      <w:fldChar w:fldCharType="end"/>
    </w:r>
  </w:p>
  <w:p w14:paraId="79E167B3" w14:textId="77777777" w:rsidR="00D126DA" w:rsidRDefault="00D126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2E401AE" w14:textId="77777777" w:rsidR="00CC23BF" w:rsidRDefault="00CC23BF">
      <w:r>
        <w:separator/>
      </w:r>
    </w:p>
  </w:footnote>
  <w:footnote w:type="continuationSeparator" w:id="0">
    <w:p w14:paraId="110CD801" w14:textId="77777777" w:rsidR="00CC23BF" w:rsidRDefault="00CC2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573BC5"/>
    <w:multiLevelType w:val="singleLevel"/>
    <w:tmpl w:val="6B2CE396"/>
    <w:lvl w:ilvl="0">
      <w:start w:val="1"/>
      <w:numFmt w:val="upp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 w15:restartNumberingAfterBreak="0">
    <w:nsid w:val="0D7B5172"/>
    <w:multiLevelType w:val="singleLevel"/>
    <w:tmpl w:val="6F8E2396"/>
    <w:lvl w:ilvl="0">
      <w:start w:val="2"/>
      <w:numFmt w:val="decimal"/>
      <w:lvlText w:val="%1."/>
      <w:lvlJc w:val="left"/>
      <w:pPr>
        <w:tabs>
          <w:tab w:val="num" w:pos="708"/>
        </w:tabs>
        <w:ind w:left="708" w:hanging="708"/>
      </w:pPr>
      <w:rPr>
        <w:rFonts w:hint="default"/>
      </w:rPr>
    </w:lvl>
  </w:abstractNum>
  <w:abstractNum w:abstractNumId="2" w15:restartNumberingAfterBreak="0">
    <w:nsid w:val="174724A1"/>
    <w:multiLevelType w:val="singleLevel"/>
    <w:tmpl w:val="F796BAD8"/>
    <w:lvl w:ilvl="0">
      <w:start w:val="14"/>
      <w:numFmt w:val="bullet"/>
      <w:lvlText w:val="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3" w15:restartNumberingAfterBreak="0">
    <w:nsid w:val="205E739A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4" w15:restartNumberingAfterBreak="0">
    <w:nsid w:val="258054A7"/>
    <w:multiLevelType w:val="singleLevel"/>
    <w:tmpl w:val="2A3A3F88"/>
    <w:lvl w:ilvl="0">
      <w:start w:val="9"/>
      <w:numFmt w:val="bullet"/>
      <w:lvlText w:val="◦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</w:abstractNum>
  <w:abstractNum w:abstractNumId="5" w15:restartNumberingAfterBreak="0">
    <w:nsid w:val="285E64B4"/>
    <w:multiLevelType w:val="hybridMultilevel"/>
    <w:tmpl w:val="2E56F3D4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248BB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7" w15:restartNumberingAfterBreak="0">
    <w:nsid w:val="2D234951"/>
    <w:multiLevelType w:val="singleLevel"/>
    <w:tmpl w:val="F796BAD8"/>
    <w:lvl w:ilvl="0">
      <w:start w:val="14"/>
      <w:numFmt w:val="bullet"/>
      <w:lvlText w:val="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8" w15:restartNumberingAfterBreak="0">
    <w:nsid w:val="3D423EB7"/>
    <w:multiLevelType w:val="singleLevel"/>
    <w:tmpl w:val="700E252C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9" w15:restartNumberingAfterBreak="0">
    <w:nsid w:val="42C4148F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10" w15:restartNumberingAfterBreak="0">
    <w:nsid w:val="441D47E9"/>
    <w:multiLevelType w:val="singleLevel"/>
    <w:tmpl w:val="CD70CEE8"/>
    <w:lvl w:ilvl="0">
      <w:start w:val="1"/>
      <w:numFmt w:val="decimal"/>
      <w:lvlText w:val="%1."/>
      <w:lvlJc w:val="left"/>
      <w:pPr>
        <w:tabs>
          <w:tab w:val="num" w:pos="846"/>
        </w:tabs>
        <w:ind w:left="846" w:hanging="420"/>
      </w:pPr>
      <w:rPr>
        <w:rFonts w:hint="default"/>
      </w:rPr>
    </w:lvl>
  </w:abstractNum>
  <w:abstractNum w:abstractNumId="11" w15:restartNumberingAfterBreak="0">
    <w:nsid w:val="462D6B03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64757C6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13" w15:restartNumberingAfterBreak="0">
    <w:nsid w:val="53314680"/>
    <w:multiLevelType w:val="singleLevel"/>
    <w:tmpl w:val="B48022C2"/>
    <w:lvl w:ilvl="0">
      <w:start w:val="3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</w:rPr>
    </w:lvl>
  </w:abstractNum>
  <w:abstractNum w:abstractNumId="14" w15:restartNumberingAfterBreak="0">
    <w:nsid w:val="536506CD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15" w15:restartNumberingAfterBreak="0">
    <w:nsid w:val="55427F29"/>
    <w:multiLevelType w:val="hybridMultilevel"/>
    <w:tmpl w:val="320AF2B4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F25EC0"/>
    <w:multiLevelType w:val="singleLevel"/>
    <w:tmpl w:val="E8B2809A"/>
    <w:lvl w:ilvl="0">
      <w:start w:val="1"/>
      <w:numFmt w:val="decimal"/>
      <w:lvlText w:val=" %1 -"/>
      <w:lvlJc w:val="center"/>
      <w:pPr>
        <w:tabs>
          <w:tab w:val="num" w:pos="624"/>
        </w:tabs>
        <w:ind w:left="624" w:hanging="397"/>
      </w:pPr>
      <w:rPr>
        <w:strike w:val="0"/>
        <w:dstrike w:val="0"/>
      </w:rPr>
    </w:lvl>
  </w:abstractNum>
  <w:abstractNum w:abstractNumId="17" w15:restartNumberingAfterBreak="0">
    <w:nsid w:val="5E9B1B76"/>
    <w:multiLevelType w:val="singleLevel"/>
    <w:tmpl w:val="F796BAD8"/>
    <w:lvl w:ilvl="0">
      <w:start w:val="14"/>
      <w:numFmt w:val="bullet"/>
      <w:lvlText w:val="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18" w15:restartNumberingAfterBreak="0">
    <w:nsid w:val="61CA3F35"/>
    <w:multiLevelType w:val="singleLevel"/>
    <w:tmpl w:val="18DC13D2"/>
    <w:lvl w:ilvl="0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9" w15:restartNumberingAfterBreak="0">
    <w:nsid w:val="624B135B"/>
    <w:multiLevelType w:val="singleLevel"/>
    <w:tmpl w:val="700638C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0" w15:restartNumberingAfterBreak="0">
    <w:nsid w:val="6A726D62"/>
    <w:multiLevelType w:val="hybridMultilevel"/>
    <w:tmpl w:val="389065BE"/>
    <w:lvl w:ilvl="0" w:tplc="04100003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6B526A24"/>
    <w:multiLevelType w:val="hybridMultilevel"/>
    <w:tmpl w:val="639CCDC0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F7E58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23" w15:restartNumberingAfterBreak="0">
    <w:nsid w:val="710C384C"/>
    <w:multiLevelType w:val="singleLevel"/>
    <w:tmpl w:val="E5CE8E0C"/>
    <w:lvl w:ilvl="0">
      <w:start w:val="14"/>
      <w:numFmt w:val="bullet"/>
      <w:lvlText w:val="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24" w15:restartNumberingAfterBreak="0">
    <w:nsid w:val="795C7EB2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25" w15:restartNumberingAfterBreak="0">
    <w:nsid w:val="7960210D"/>
    <w:multiLevelType w:val="singleLevel"/>
    <w:tmpl w:val="114253E6"/>
    <w:lvl w:ilvl="0">
      <w:start w:val="14"/>
      <w:numFmt w:val="bullet"/>
      <w:lvlText w:val="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abstractNum w:abstractNumId="26" w15:restartNumberingAfterBreak="0">
    <w:nsid w:val="7D45129A"/>
    <w:multiLevelType w:val="singleLevel"/>
    <w:tmpl w:val="588C59DE"/>
    <w:lvl w:ilvl="0">
      <w:start w:val="14"/>
      <w:numFmt w:val="bullet"/>
      <w:lvlText w:val=""/>
      <w:lvlJc w:val="left"/>
      <w:pPr>
        <w:tabs>
          <w:tab w:val="num" w:pos="927"/>
        </w:tabs>
        <w:ind w:left="927" w:hanging="360"/>
      </w:pPr>
      <w:rPr>
        <w:rFonts w:ascii="Monotype Sorts" w:hAnsi="Monotype Sorts" w:hint="default"/>
      </w:rPr>
    </w:lvl>
  </w:abstractNum>
  <w:num w:numId="1" w16cid:durableId="432936738">
    <w:abstractNumId w:val="16"/>
  </w:num>
  <w:num w:numId="2" w16cid:durableId="510073188">
    <w:abstractNumId w:val="0"/>
  </w:num>
  <w:num w:numId="3" w16cid:durableId="1046949426">
    <w:abstractNumId w:val="10"/>
  </w:num>
  <w:num w:numId="4" w16cid:durableId="1752459219">
    <w:abstractNumId w:val="7"/>
  </w:num>
  <w:num w:numId="5" w16cid:durableId="1435587355">
    <w:abstractNumId w:val="11"/>
  </w:num>
  <w:num w:numId="6" w16cid:durableId="114833539">
    <w:abstractNumId w:val="1"/>
  </w:num>
  <w:num w:numId="7" w16cid:durableId="1249575723">
    <w:abstractNumId w:val="13"/>
  </w:num>
  <w:num w:numId="8" w16cid:durableId="785124859">
    <w:abstractNumId w:val="19"/>
  </w:num>
  <w:num w:numId="9" w16cid:durableId="348605911">
    <w:abstractNumId w:val="18"/>
  </w:num>
  <w:num w:numId="10" w16cid:durableId="1759904568">
    <w:abstractNumId w:val="8"/>
  </w:num>
  <w:num w:numId="11" w16cid:durableId="962685978">
    <w:abstractNumId w:val="4"/>
  </w:num>
  <w:num w:numId="12" w16cid:durableId="1981761583">
    <w:abstractNumId w:val="2"/>
  </w:num>
  <w:num w:numId="13" w16cid:durableId="1935625795">
    <w:abstractNumId w:val="17"/>
  </w:num>
  <w:num w:numId="14" w16cid:durableId="470632631">
    <w:abstractNumId w:val="24"/>
  </w:num>
  <w:num w:numId="15" w16cid:durableId="1694305968">
    <w:abstractNumId w:val="9"/>
  </w:num>
  <w:num w:numId="16" w16cid:durableId="413553197">
    <w:abstractNumId w:val="22"/>
  </w:num>
  <w:num w:numId="17" w16cid:durableId="1590892480">
    <w:abstractNumId w:val="12"/>
  </w:num>
  <w:num w:numId="18" w16cid:durableId="1179927390">
    <w:abstractNumId w:val="26"/>
  </w:num>
  <w:num w:numId="19" w16cid:durableId="745565583">
    <w:abstractNumId w:val="14"/>
  </w:num>
  <w:num w:numId="20" w16cid:durableId="1331368628">
    <w:abstractNumId w:val="3"/>
  </w:num>
  <w:num w:numId="21" w16cid:durableId="877620117">
    <w:abstractNumId w:val="6"/>
  </w:num>
  <w:num w:numId="22" w16cid:durableId="215551323">
    <w:abstractNumId w:val="23"/>
  </w:num>
  <w:num w:numId="23" w16cid:durableId="210533456">
    <w:abstractNumId w:val="25"/>
  </w:num>
  <w:num w:numId="24" w16cid:durableId="1575971827">
    <w:abstractNumId w:val="20"/>
  </w:num>
  <w:num w:numId="25" w16cid:durableId="389890334">
    <w:abstractNumId w:val="15"/>
  </w:num>
  <w:num w:numId="26" w16cid:durableId="1623609327">
    <w:abstractNumId w:val="5"/>
  </w:num>
  <w:num w:numId="27" w16cid:durableId="1427574420">
    <w:abstractNumId w:val="2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bordersDoNotSurroundFooter/>
  <w:proofState w:spelling="clean" w:grammar="clean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4CB"/>
    <w:rsid w:val="00007D85"/>
    <w:rsid w:val="000961E1"/>
    <w:rsid w:val="000B206D"/>
    <w:rsid w:val="00134C2A"/>
    <w:rsid w:val="002562E4"/>
    <w:rsid w:val="00354ED6"/>
    <w:rsid w:val="003C780D"/>
    <w:rsid w:val="004234CB"/>
    <w:rsid w:val="00434C29"/>
    <w:rsid w:val="00434C2F"/>
    <w:rsid w:val="005D37AF"/>
    <w:rsid w:val="00657AA0"/>
    <w:rsid w:val="006C564E"/>
    <w:rsid w:val="006F1766"/>
    <w:rsid w:val="006F74CD"/>
    <w:rsid w:val="008141DE"/>
    <w:rsid w:val="00824884"/>
    <w:rsid w:val="00834F7B"/>
    <w:rsid w:val="00901A27"/>
    <w:rsid w:val="00A20E6B"/>
    <w:rsid w:val="00A944B7"/>
    <w:rsid w:val="00C34C2B"/>
    <w:rsid w:val="00CC23BF"/>
    <w:rsid w:val="00D126DA"/>
    <w:rsid w:val="00D26BF5"/>
    <w:rsid w:val="00DB329E"/>
    <w:rsid w:val="00DD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CEF67F"/>
  <w15:chartTrackingRefBased/>
  <w15:docId w15:val="{278215A5-A697-ED49-82FB-04389D79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t-IT" w:eastAsia="it-IT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Garamond" w:hAnsi="Garamond"/>
      <w:sz w:val="24"/>
    </w:rPr>
  </w:style>
  <w:style w:type="paragraph" w:styleId="Heading2">
    <w:name w:val="heading 2"/>
    <w:basedOn w:val="Normal"/>
    <w:next w:val="Normal"/>
    <w:qFormat/>
    <w:pPr>
      <w:keepNext/>
      <w:ind w:left="284" w:right="282"/>
      <w:outlineLvl w:val="1"/>
    </w:pPr>
    <w:rPr>
      <w:rFonts w:ascii="Garamond" w:hAnsi="Garamond"/>
      <w:sz w:val="24"/>
    </w:rPr>
  </w:style>
  <w:style w:type="paragraph" w:styleId="Heading3">
    <w:name w:val="heading 3"/>
    <w:basedOn w:val="Normal"/>
    <w:next w:val="Normal"/>
    <w:qFormat/>
    <w:pPr>
      <w:keepNext/>
      <w:tabs>
        <w:tab w:val="left" w:pos="4536"/>
      </w:tabs>
      <w:spacing w:line="360" w:lineRule="auto"/>
      <w:ind w:right="282"/>
      <w:jc w:val="center"/>
      <w:outlineLvl w:val="2"/>
    </w:pPr>
    <w:rPr>
      <w:rFonts w:ascii="Garamond" w:hAnsi="Garamond"/>
      <w:b/>
      <w:sz w:val="28"/>
    </w:rPr>
  </w:style>
  <w:style w:type="paragraph" w:styleId="Heading4">
    <w:name w:val="heading 4"/>
    <w:basedOn w:val="Normal"/>
    <w:next w:val="Normal"/>
    <w:qFormat/>
    <w:pPr>
      <w:keepNext/>
      <w:tabs>
        <w:tab w:val="left" w:pos="4536"/>
      </w:tabs>
      <w:spacing w:line="360" w:lineRule="auto"/>
      <w:ind w:right="282"/>
      <w:jc w:val="center"/>
      <w:outlineLvl w:val="3"/>
    </w:pPr>
    <w:rPr>
      <w:rFonts w:ascii="Garamond" w:hAnsi="Garamond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left" w:pos="4536"/>
      </w:tabs>
      <w:spacing w:line="360" w:lineRule="auto"/>
      <w:ind w:left="851" w:right="849"/>
      <w:jc w:val="both"/>
      <w:outlineLvl w:val="4"/>
    </w:pPr>
    <w:rPr>
      <w:rFonts w:ascii="Garamond" w:hAnsi="Garamond"/>
      <w:sz w:val="24"/>
    </w:rPr>
  </w:style>
  <w:style w:type="paragraph" w:styleId="Heading6">
    <w:name w:val="heading 6"/>
    <w:basedOn w:val="Normal"/>
    <w:next w:val="Normal"/>
    <w:qFormat/>
    <w:pPr>
      <w:keepNext/>
      <w:tabs>
        <w:tab w:val="left" w:pos="851"/>
        <w:tab w:val="left" w:pos="4820"/>
      </w:tabs>
      <w:spacing w:line="360" w:lineRule="auto"/>
      <w:ind w:right="707"/>
      <w:jc w:val="both"/>
      <w:outlineLvl w:val="5"/>
    </w:pPr>
    <w:rPr>
      <w:rFonts w:ascii="Garamond" w:hAnsi="Garamond"/>
      <w:sz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4536"/>
      </w:tabs>
      <w:spacing w:line="360" w:lineRule="auto"/>
      <w:ind w:left="709" w:right="282"/>
      <w:outlineLvl w:val="6"/>
    </w:pPr>
    <w:rPr>
      <w:rFonts w:ascii="Garamond" w:hAnsi="Garamond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819"/>
        <w:tab w:val="right" w:pos="9638"/>
      </w:tabs>
    </w:pPr>
  </w:style>
  <w:style w:type="paragraph" w:styleId="BodyText">
    <w:name w:val="Body Text"/>
    <w:basedOn w:val="Normal"/>
    <w:semiHidden/>
    <w:pPr>
      <w:tabs>
        <w:tab w:val="left" w:pos="4536"/>
      </w:tabs>
      <w:spacing w:line="360" w:lineRule="auto"/>
      <w:ind w:right="707"/>
      <w:jc w:val="both"/>
    </w:pPr>
    <w:rPr>
      <w:rFonts w:ascii="Garamond" w:hAnsi="Garamond"/>
      <w:sz w:val="24"/>
    </w:rPr>
  </w:style>
  <w:style w:type="paragraph" w:styleId="BlockText">
    <w:name w:val="Block Text"/>
    <w:basedOn w:val="Normal"/>
    <w:semiHidden/>
    <w:pPr>
      <w:tabs>
        <w:tab w:val="left" w:pos="851"/>
        <w:tab w:val="left" w:pos="4536"/>
      </w:tabs>
      <w:spacing w:line="360" w:lineRule="auto"/>
      <w:ind w:left="426" w:right="707"/>
      <w:jc w:val="both"/>
    </w:pPr>
    <w:rPr>
      <w:rFonts w:ascii="Garamond" w:hAnsi="Garamond"/>
      <w:sz w:val="24"/>
    </w:rPr>
  </w:style>
  <w:style w:type="paragraph" w:styleId="BodyTextIndent">
    <w:name w:val="Body Text Indent"/>
    <w:basedOn w:val="Normal"/>
    <w:semiHidden/>
    <w:pPr>
      <w:ind w:left="708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234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esidenza\Dati%20applicazioni\Microsoft\Modelli\Modulo%20seminari%20didattic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Settings\presidenza\Dati applicazioni\Microsoft\Modelli\Modulo seminari didattici.dot</Template>
  <TotalTime>1</TotalTime>
  <Pages>6</Pages>
  <Words>1153</Words>
  <Characters>6573</Characters>
  <Application>Microsoft Office Word</Application>
  <DocSecurity>0</DocSecurity>
  <Lines>54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Titoli</vt:lpstr>
      </vt:variant>
      <vt:variant>
        <vt:i4>10</vt:i4>
      </vt:variant>
    </vt:vector>
  </HeadingPairs>
  <TitlesOfParts>
    <vt:vector size="11" baseType="lpstr">
      <vt:lpstr>Modulo seminari didattici</vt:lpstr>
      <vt:lpstr>MOD. 1</vt:lpstr>
      <vt:lpstr/>
      <vt:lpstr>PROF. _________________________</vt:lpstr>
      <vt:lpstr>Prof. ________________________________</vt:lpstr>
      <vt:lpstr>MOD. 2</vt:lpstr>
      <vt:lpstr>    UNIVERSITÀ DEGLI STUDI DI PAVIA</vt:lpstr>
      <vt:lpstr>AL DOTT. ________________________</vt:lpstr>
      <vt:lpstr>    IL DIRETTORE</vt:lpstr>
      <vt:lpstr>Prof. ________________________________</vt:lpstr>
      <vt:lpstr>Prof. ________________________________</vt:lpstr>
    </vt:vector>
  </TitlesOfParts>
  <Company> 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seminari didattici</dc:title>
  <dc:subject/>
  <dc:creator>Franceschini_01</dc:creator>
  <cp:keywords/>
  <cp:lastModifiedBy>Piero Malcovati</cp:lastModifiedBy>
  <cp:revision>2</cp:revision>
  <cp:lastPrinted>2022-01-21T09:14:00Z</cp:lastPrinted>
  <dcterms:created xsi:type="dcterms:W3CDTF">2026-07-21T10:10:00Z</dcterms:created>
  <dcterms:modified xsi:type="dcterms:W3CDTF">2026-07-21T10:10:00Z</dcterms:modified>
</cp:coreProperties>
</file>